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550" w:rsidRPr="00D45710" w:rsidRDefault="000A6550" w:rsidP="000A6550">
      <w:r w:rsidRPr="00D45710">
        <w:rPr>
          <w:b/>
          <w:bCs/>
          <w:u w:val="single"/>
        </w:rPr>
        <w:t>Intitulé du poste</w:t>
      </w:r>
      <w:r w:rsidRPr="00D45710">
        <w:t xml:space="preserve"> :</w:t>
      </w:r>
      <w:r w:rsidR="00E70BC6" w:rsidRPr="00D45710">
        <w:t xml:space="preserve"> </w:t>
      </w:r>
      <w:r w:rsidR="008242D2" w:rsidRPr="00D45710">
        <w:t>Coordinateur/</w:t>
      </w:r>
      <w:proofErr w:type="spellStart"/>
      <w:r w:rsidR="008242D2" w:rsidRPr="00D45710">
        <w:t>trice</w:t>
      </w:r>
      <w:proofErr w:type="spellEnd"/>
      <w:r w:rsidR="008242D2" w:rsidRPr="00D45710">
        <w:t xml:space="preserve"> des secrétariats médicaux</w:t>
      </w:r>
    </w:p>
    <w:p w:rsidR="000A6550" w:rsidRPr="002F1D0C" w:rsidRDefault="000A6550" w:rsidP="000A6550"/>
    <w:p w:rsidR="000A6550" w:rsidRPr="00D45710" w:rsidRDefault="000A6550" w:rsidP="000A6550">
      <w:pPr>
        <w:rPr>
          <w:sz w:val="22"/>
          <w:szCs w:val="22"/>
        </w:rPr>
      </w:pPr>
      <w:r w:rsidRPr="00D45710">
        <w:rPr>
          <w:b/>
          <w:bCs/>
          <w:sz w:val="22"/>
          <w:szCs w:val="22"/>
          <w:u w:val="single"/>
        </w:rPr>
        <w:t>Service d'affectation</w:t>
      </w:r>
      <w:r w:rsidRPr="00D45710">
        <w:rPr>
          <w:sz w:val="22"/>
          <w:szCs w:val="22"/>
        </w:rPr>
        <w:t>:</w:t>
      </w:r>
      <w:r w:rsidR="00D87DB6" w:rsidRPr="00D45710">
        <w:rPr>
          <w:sz w:val="22"/>
          <w:szCs w:val="22"/>
        </w:rPr>
        <w:t xml:space="preserve"> Direction des ressources Humaines</w:t>
      </w:r>
    </w:p>
    <w:p w:rsidR="002C7D7D" w:rsidRPr="00D45710" w:rsidRDefault="002C7D7D" w:rsidP="000A6550">
      <w:pPr>
        <w:rPr>
          <w:sz w:val="22"/>
          <w:szCs w:val="22"/>
        </w:rPr>
      </w:pPr>
    </w:p>
    <w:p w:rsidR="002C7D7D" w:rsidRPr="00D45710" w:rsidRDefault="002C7D7D" w:rsidP="000A6550">
      <w:pPr>
        <w:rPr>
          <w:sz w:val="22"/>
          <w:szCs w:val="22"/>
        </w:rPr>
      </w:pPr>
      <w:r w:rsidRPr="00D45710">
        <w:rPr>
          <w:b/>
          <w:sz w:val="22"/>
          <w:szCs w:val="22"/>
          <w:u w:val="single"/>
        </w:rPr>
        <w:t>Enjeux du poste :</w:t>
      </w:r>
      <w:r w:rsidRPr="00D45710">
        <w:rPr>
          <w:sz w:val="22"/>
          <w:szCs w:val="22"/>
        </w:rPr>
        <w:t xml:space="preserve"> </w:t>
      </w:r>
      <w:r w:rsidR="00AD6DF8" w:rsidRPr="00D45710">
        <w:rPr>
          <w:sz w:val="22"/>
          <w:szCs w:val="22"/>
        </w:rPr>
        <w:t>Organiser et coordonner l’activité de l’ensemble d</w:t>
      </w:r>
      <w:r w:rsidR="00732F3C" w:rsidRPr="00D45710">
        <w:rPr>
          <w:sz w:val="22"/>
          <w:szCs w:val="22"/>
        </w:rPr>
        <w:t>es secrétariats médicaux, tout en s’investissant dans les projets institutionnels de l’établissement et du GHT.</w:t>
      </w:r>
    </w:p>
    <w:p w:rsidR="00FF0242" w:rsidRPr="00D45710" w:rsidRDefault="00FF0242" w:rsidP="001079C6">
      <w:pPr>
        <w:rPr>
          <w:sz w:val="22"/>
          <w:szCs w:val="22"/>
        </w:rPr>
      </w:pPr>
    </w:p>
    <w:p w:rsidR="000A6550" w:rsidRPr="00D45710" w:rsidRDefault="000A6550" w:rsidP="00AA7F8A">
      <w:pPr>
        <w:jc w:val="both"/>
        <w:rPr>
          <w:color w:val="FF0000"/>
          <w:sz w:val="22"/>
          <w:szCs w:val="22"/>
        </w:rPr>
      </w:pPr>
      <w:r w:rsidRPr="00D45710">
        <w:rPr>
          <w:b/>
          <w:bCs/>
          <w:sz w:val="22"/>
          <w:szCs w:val="22"/>
          <w:u w:val="single"/>
        </w:rPr>
        <w:t>Finalité du poste</w:t>
      </w:r>
      <w:r w:rsidR="00D87DB6" w:rsidRPr="00D45710">
        <w:rPr>
          <w:b/>
          <w:bCs/>
          <w:sz w:val="22"/>
          <w:szCs w:val="22"/>
          <w:u w:val="single"/>
        </w:rPr>
        <w:t> </w:t>
      </w:r>
      <w:r w:rsidR="00D87DB6" w:rsidRPr="00D45710">
        <w:rPr>
          <w:b/>
          <w:bCs/>
          <w:sz w:val="22"/>
          <w:szCs w:val="22"/>
        </w:rPr>
        <w:t>:</w:t>
      </w:r>
      <w:r w:rsidR="00D87DB6" w:rsidRPr="00D45710">
        <w:rPr>
          <w:bCs/>
          <w:sz w:val="22"/>
          <w:szCs w:val="22"/>
        </w:rPr>
        <w:t xml:space="preserve"> </w:t>
      </w:r>
      <w:r w:rsidR="00FA4FC5">
        <w:rPr>
          <w:bCs/>
          <w:sz w:val="22"/>
          <w:szCs w:val="22"/>
        </w:rPr>
        <w:t>Coordonner</w:t>
      </w:r>
      <w:r w:rsidR="00714FF6" w:rsidRPr="00D45710">
        <w:rPr>
          <w:bCs/>
          <w:sz w:val="22"/>
          <w:szCs w:val="22"/>
        </w:rPr>
        <w:t xml:space="preserve"> la gestion </w:t>
      </w:r>
      <w:r w:rsidR="00FA4FC5">
        <w:rPr>
          <w:bCs/>
          <w:sz w:val="22"/>
          <w:szCs w:val="22"/>
        </w:rPr>
        <w:t>en concertation étroite avec les cadres de santé</w:t>
      </w:r>
      <w:r w:rsidR="00714FF6" w:rsidRPr="00D45710">
        <w:rPr>
          <w:bCs/>
          <w:sz w:val="22"/>
          <w:szCs w:val="22"/>
        </w:rPr>
        <w:t xml:space="preserve"> l’équipe de pool de remplacement. Organiser </w:t>
      </w:r>
      <w:r w:rsidR="00F44F0F" w:rsidRPr="00D45710">
        <w:rPr>
          <w:bCs/>
          <w:sz w:val="22"/>
          <w:szCs w:val="22"/>
        </w:rPr>
        <w:t>les absences et calculer le</w:t>
      </w:r>
      <w:r w:rsidR="00714FF6" w:rsidRPr="00D45710">
        <w:rPr>
          <w:bCs/>
          <w:sz w:val="22"/>
          <w:szCs w:val="22"/>
        </w:rPr>
        <w:t xml:space="preserve"> temps de travail</w:t>
      </w:r>
      <w:r w:rsidR="00F44F0F" w:rsidRPr="00D45710">
        <w:rPr>
          <w:bCs/>
          <w:sz w:val="22"/>
          <w:szCs w:val="22"/>
        </w:rPr>
        <w:t xml:space="preserve"> des secrétaires médicales. Participer aux groupes de travail impliquant les secrétaires médicales et s’investir dans les projets de l’établissement</w:t>
      </w:r>
      <w:r w:rsidR="00327BCB" w:rsidRPr="00D45710">
        <w:rPr>
          <w:color w:val="FF0000"/>
          <w:sz w:val="22"/>
          <w:szCs w:val="22"/>
        </w:rPr>
        <w:t>.</w:t>
      </w:r>
    </w:p>
    <w:p w:rsidR="00F53ECD" w:rsidRPr="00D45710" w:rsidRDefault="00F53ECD" w:rsidP="00AA7F8A">
      <w:pPr>
        <w:jc w:val="both"/>
        <w:rPr>
          <w:bCs/>
          <w:color w:val="FF0000"/>
          <w:sz w:val="22"/>
          <w:szCs w:val="22"/>
        </w:rPr>
      </w:pPr>
    </w:p>
    <w:p w:rsidR="00405658" w:rsidRPr="00D45710" w:rsidRDefault="00DE769B" w:rsidP="00AA7F8A">
      <w:pPr>
        <w:jc w:val="both"/>
        <w:rPr>
          <w:b/>
          <w:bCs/>
          <w:sz w:val="22"/>
          <w:szCs w:val="22"/>
          <w:u w:val="single"/>
        </w:rPr>
      </w:pPr>
      <w:r w:rsidRPr="00D45710">
        <w:rPr>
          <w:b/>
          <w:bCs/>
          <w:sz w:val="22"/>
          <w:szCs w:val="22"/>
          <w:u w:val="single"/>
        </w:rPr>
        <w:t xml:space="preserve">Lien hiérarchique et fonctionnel </w:t>
      </w:r>
      <w:r w:rsidRPr="00D45710">
        <w:rPr>
          <w:b/>
          <w:bCs/>
          <w:sz w:val="22"/>
          <w:szCs w:val="22"/>
        </w:rPr>
        <w:t xml:space="preserve">: </w:t>
      </w:r>
      <w:r w:rsidR="00FA4FC5">
        <w:rPr>
          <w:bCs/>
          <w:sz w:val="22"/>
          <w:szCs w:val="22"/>
        </w:rPr>
        <w:t>Travail</w:t>
      </w:r>
      <w:r w:rsidR="00AA7F8A" w:rsidRPr="00D45710">
        <w:rPr>
          <w:bCs/>
          <w:sz w:val="22"/>
          <w:szCs w:val="22"/>
        </w:rPr>
        <w:t xml:space="preserve"> en lien fonctionnel avec le</w:t>
      </w:r>
      <w:r w:rsidR="00777424" w:rsidRPr="00D45710">
        <w:rPr>
          <w:bCs/>
          <w:sz w:val="22"/>
          <w:szCs w:val="22"/>
        </w:rPr>
        <w:t>s médecins des services, les cadres de pôle et de s</w:t>
      </w:r>
      <w:r w:rsidR="004F319C" w:rsidRPr="00D45710">
        <w:rPr>
          <w:bCs/>
          <w:sz w:val="22"/>
          <w:szCs w:val="22"/>
        </w:rPr>
        <w:t xml:space="preserve">anté, </w:t>
      </w:r>
      <w:r w:rsidR="00777424" w:rsidRPr="00D45710">
        <w:rPr>
          <w:bCs/>
          <w:sz w:val="22"/>
          <w:szCs w:val="22"/>
        </w:rPr>
        <w:t>les secrétaires médicales</w:t>
      </w:r>
      <w:r w:rsidR="004F319C" w:rsidRPr="00D45710">
        <w:rPr>
          <w:bCs/>
          <w:sz w:val="22"/>
          <w:szCs w:val="22"/>
        </w:rPr>
        <w:t xml:space="preserve"> et les autres directions</w:t>
      </w:r>
      <w:r w:rsidR="00F26DB4">
        <w:rPr>
          <w:bCs/>
          <w:sz w:val="22"/>
          <w:szCs w:val="22"/>
        </w:rPr>
        <w:t>, placé</w:t>
      </w:r>
      <w:bookmarkStart w:id="0" w:name="_GoBack"/>
      <w:bookmarkEnd w:id="0"/>
      <w:r w:rsidR="00FA4FC5">
        <w:rPr>
          <w:bCs/>
          <w:sz w:val="22"/>
          <w:szCs w:val="22"/>
        </w:rPr>
        <w:t xml:space="preserve"> </w:t>
      </w:r>
      <w:r w:rsidR="00435750" w:rsidRPr="00D45710">
        <w:rPr>
          <w:bCs/>
          <w:sz w:val="22"/>
          <w:szCs w:val="22"/>
        </w:rPr>
        <w:t>sous l’autorité</w:t>
      </w:r>
      <w:r w:rsidRPr="00D45710">
        <w:rPr>
          <w:bCs/>
          <w:sz w:val="22"/>
          <w:szCs w:val="22"/>
        </w:rPr>
        <w:t xml:space="preserve"> </w:t>
      </w:r>
      <w:r w:rsidR="004B6840" w:rsidRPr="00D45710">
        <w:rPr>
          <w:bCs/>
          <w:sz w:val="22"/>
          <w:szCs w:val="22"/>
        </w:rPr>
        <w:t>hiérarchique</w:t>
      </w:r>
      <w:r w:rsidR="00435750" w:rsidRPr="00D45710">
        <w:rPr>
          <w:bCs/>
          <w:sz w:val="22"/>
          <w:szCs w:val="22"/>
        </w:rPr>
        <w:t xml:space="preserve"> </w:t>
      </w:r>
      <w:r w:rsidR="00777424" w:rsidRPr="00D45710">
        <w:rPr>
          <w:bCs/>
          <w:sz w:val="22"/>
          <w:szCs w:val="22"/>
        </w:rPr>
        <w:t>du Responsable</w:t>
      </w:r>
      <w:r w:rsidRPr="00D45710">
        <w:rPr>
          <w:bCs/>
          <w:sz w:val="22"/>
          <w:szCs w:val="22"/>
        </w:rPr>
        <w:t xml:space="preserve"> des ressources humaines</w:t>
      </w:r>
      <w:r w:rsidR="00777424" w:rsidRPr="00D45710">
        <w:rPr>
          <w:bCs/>
          <w:sz w:val="22"/>
          <w:szCs w:val="22"/>
        </w:rPr>
        <w:t>.</w:t>
      </w:r>
    </w:p>
    <w:p w:rsidR="00DE769B" w:rsidRPr="00D45710" w:rsidRDefault="00DE769B" w:rsidP="000A6550">
      <w:pPr>
        <w:rPr>
          <w:b/>
          <w:bCs/>
          <w:sz w:val="22"/>
          <w:szCs w:val="22"/>
          <w:u w:val="single"/>
        </w:rPr>
      </w:pPr>
    </w:p>
    <w:p w:rsidR="00376A82" w:rsidRPr="00D45710" w:rsidRDefault="00756F90" w:rsidP="00376A82">
      <w:pPr>
        <w:rPr>
          <w:sz w:val="22"/>
          <w:szCs w:val="22"/>
        </w:rPr>
      </w:pPr>
      <w:r w:rsidRPr="00D45710">
        <w:rPr>
          <w:b/>
          <w:bCs/>
          <w:sz w:val="22"/>
          <w:szCs w:val="22"/>
          <w:u w:val="single"/>
        </w:rPr>
        <w:t>Missions principales</w:t>
      </w:r>
      <w:r w:rsidR="000A6550" w:rsidRPr="00D45710">
        <w:rPr>
          <w:sz w:val="22"/>
          <w:szCs w:val="22"/>
        </w:rPr>
        <w:t> :</w:t>
      </w:r>
    </w:p>
    <w:p w:rsidR="000F6D7C" w:rsidRPr="00D45710" w:rsidRDefault="000F6D7C" w:rsidP="00376A82">
      <w:pPr>
        <w:rPr>
          <w:sz w:val="22"/>
          <w:szCs w:val="22"/>
        </w:rPr>
      </w:pPr>
    </w:p>
    <w:p w:rsidR="00756F90" w:rsidRPr="00D45710" w:rsidRDefault="00756F90" w:rsidP="00982FF4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 xml:space="preserve">- </w:t>
      </w:r>
      <w:r w:rsidR="00FA4FC5">
        <w:rPr>
          <w:sz w:val="22"/>
          <w:szCs w:val="22"/>
        </w:rPr>
        <w:t>Gérer le</w:t>
      </w:r>
      <w:r w:rsidRPr="00D45710">
        <w:rPr>
          <w:sz w:val="22"/>
          <w:szCs w:val="22"/>
        </w:rPr>
        <w:t xml:space="preserve"> poo</w:t>
      </w:r>
      <w:r w:rsidR="004654F2">
        <w:rPr>
          <w:sz w:val="22"/>
          <w:szCs w:val="22"/>
        </w:rPr>
        <w:t>l</w:t>
      </w:r>
      <w:r w:rsidRPr="00D45710">
        <w:rPr>
          <w:sz w:val="22"/>
          <w:szCs w:val="22"/>
        </w:rPr>
        <w:t xml:space="preserve"> de secrétaires médicales</w:t>
      </w:r>
    </w:p>
    <w:p w:rsidR="00756F90" w:rsidRPr="00D45710" w:rsidRDefault="00756F90" w:rsidP="00982FF4">
      <w:pPr>
        <w:jc w:val="both"/>
        <w:rPr>
          <w:color w:val="FF0000"/>
          <w:sz w:val="22"/>
          <w:szCs w:val="22"/>
        </w:rPr>
      </w:pPr>
      <w:r w:rsidRPr="00D45710">
        <w:rPr>
          <w:sz w:val="22"/>
          <w:szCs w:val="22"/>
        </w:rPr>
        <w:t xml:space="preserve">- Mettre en place des formations en intra pour les secrétaires médicales en </w:t>
      </w:r>
      <w:r w:rsidR="00400A48" w:rsidRPr="00D45710">
        <w:rPr>
          <w:sz w:val="22"/>
          <w:szCs w:val="22"/>
        </w:rPr>
        <w:t>lien avec les cadres de santé</w:t>
      </w:r>
    </w:p>
    <w:p w:rsidR="00756F90" w:rsidRPr="00D45710" w:rsidRDefault="00756F90" w:rsidP="00982FF4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>- Etre le relais des dysfonctionnements organisationnels des secrétariats médicaux et travailler en collaboration étroite avec la DRH</w:t>
      </w:r>
    </w:p>
    <w:p w:rsidR="0075384F" w:rsidRPr="00D45710" w:rsidRDefault="0075384F" w:rsidP="00982FF4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>- Participer aux groupes de travail sur les sujets relatifs à l’organisation du service</w:t>
      </w:r>
    </w:p>
    <w:p w:rsidR="00756F90" w:rsidRPr="00D45710" w:rsidRDefault="00756F90" w:rsidP="00982FF4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 xml:space="preserve">- </w:t>
      </w:r>
      <w:r w:rsidR="00FA4FC5">
        <w:rPr>
          <w:sz w:val="22"/>
          <w:szCs w:val="22"/>
        </w:rPr>
        <w:t xml:space="preserve">Participer aux </w:t>
      </w:r>
      <w:r w:rsidRPr="00D45710">
        <w:rPr>
          <w:sz w:val="22"/>
          <w:szCs w:val="22"/>
        </w:rPr>
        <w:t xml:space="preserve">projets </w:t>
      </w:r>
      <w:r w:rsidR="00FA4FC5">
        <w:rPr>
          <w:sz w:val="22"/>
          <w:szCs w:val="22"/>
        </w:rPr>
        <w:t>de l’établissement</w:t>
      </w:r>
      <w:r w:rsidRPr="00D45710">
        <w:rPr>
          <w:sz w:val="22"/>
          <w:szCs w:val="22"/>
        </w:rPr>
        <w:t xml:space="preserve"> et </w:t>
      </w:r>
      <w:r w:rsidR="00FA4FC5">
        <w:rPr>
          <w:sz w:val="22"/>
          <w:szCs w:val="22"/>
        </w:rPr>
        <w:t xml:space="preserve">du </w:t>
      </w:r>
      <w:r w:rsidRPr="00D45710">
        <w:rPr>
          <w:sz w:val="22"/>
          <w:szCs w:val="22"/>
        </w:rPr>
        <w:t>GHT</w:t>
      </w:r>
    </w:p>
    <w:p w:rsidR="00756F90" w:rsidRPr="00D45710" w:rsidRDefault="002565CF" w:rsidP="00982FF4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>- Apporter conseil</w:t>
      </w:r>
      <w:r w:rsidR="00756F90" w:rsidRPr="00D45710">
        <w:rPr>
          <w:sz w:val="22"/>
          <w:szCs w:val="22"/>
        </w:rPr>
        <w:t xml:space="preserve"> et ê</w:t>
      </w:r>
      <w:r w:rsidR="00400A48" w:rsidRPr="00D45710">
        <w:rPr>
          <w:sz w:val="22"/>
          <w:szCs w:val="22"/>
        </w:rPr>
        <w:t xml:space="preserve">tre un appui technique </w:t>
      </w:r>
      <w:r w:rsidRPr="00D45710">
        <w:rPr>
          <w:sz w:val="22"/>
          <w:szCs w:val="22"/>
        </w:rPr>
        <w:t>dans le recrutement et le fonctionnement des secrétaires médicales.</w:t>
      </w:r>
    </w:p>
    <w:p w:rsidR="00400A48" w:rsidRPr="00D45710" w:rsidRDefault="00400A48" w:rsidP="00982FF4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 xml:space="preserve">- </w:t>
      </w:r>
      <w:r w:rsidR="00FA4FC5">
        <w:rPr>
          <w:sz w:val="22"/>
          <w:szCs w:val="22"/>
        </w:rPr>
        <w:t>Animer</w:t>
      </w:r>
      <w:r w:rsidRPr="00D45710">
        <w:rPr>
          <w:sz w:val="22"/>
          <w:szCs w:val="22"/>
        </w:rPr>
        <w:t xml:space="preserve"> de</w:t>
      </w:r>
      <w:r w:rsidR="00FA4FC5">
        <w:rPr>
          <w:sz w:val="22"/>
          <w:szCs w:val="22"/>
        </w:rPr>
        <w:t>s</w:t>
      </w:r>
      <w:r w:rsidRPr="00D45710">
        <w:rPr>
          <w:sz w:val="22"/>
          <w:szCs w:val="22"/>
        </w:rPr>
        <w:t xml:space="preserve"> groupes de travail</w:t>
      </w:r>
    </w:p>
    <w:p w:rsidR="0075384F" w:rsidRPr="00D45710" w:rsidRDefault="0075384F" w:rsidP="00376A82">
      <w:pPr>
        <w:rPr>
          <w:sz w:val="22"/>
          <w:szCs w:val="22"/>
        </w:rPr>
      </w:pPr>
    </w:p>
    <w:p w:rsidR="0075384F" w:rsidRPr="00D45710" w:rsidRDefault="0075384F" w:rsidP="00376A82">
      <w:pPr>
        <w:rPr>
          <w:b/>
          <w:sz w:val="22"/>
          <w:szCs w:val="22"/>
          <w:u w:val="single"/>
        </w:rPr>
      </w:pPr>
      <w:r w:rsidRPr="00D45710">
        <w:rPr>
          <w:b/>
          <w:sz w:val="22"/>
          <w:szCs w:val="22"/>
          <w:u w:val="single"/>
        </w:rPr>
        <w:t xml:space="preserve">Fonctions transversales : </w:t>
      </w:r>
    </w:p>
    <w:p w:rsidR="00982FF4" w:rsidRPr="00D45710" w:rsidRDefault="00982FF4" w:rsidP="00376A82">
      <w:pPr>
        <w:rPr>
          <w:b/>
          <w:sz w:val="22"/>
          <w:szCs w:val="22"/>
          <w:u w:val="single"/>
        </w:rPr>
      </w:pPr>
    </w:p>
    <w:p w:rsidR="0075384F" w:rsidRPr="00D45710" w:rsidRDefault="0075384F" w:rsidP="005416B9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>- Mettre en place et suivre l’harmonisation des bonnes pratiques au sein des secrétariats médicaux</w:t>
      </w:r>
      <w:r w:rsidR="00FA4FC5">
        <w:rPr>
          <w:sz w:val="22"/>
          <w:szCs w:val="22"/>
        </w:rPr>
        <w:t xml:space="preserve"> dans un souci d’efficience et de qualité.</w:t>
      </w:r>
    </w:p>
    <w:p w:rsidR="0075384F" w:rsidRPr="00D45710" w:rsidRDefault="0075384F" w:rsidP="005416B9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>- Coordonner et suivre les prestations de maintenance et de logistique</w:t>
      </w:r>
    </w:p>
    <w:p w:rsidR="0075384F" w:rsidRPr="00D45710" w:rsidRDefault="0075384F" w:rsidP="005416B9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>- Participer au paramétrage des outils, logiciels, système relevant de son domaine d’activités</w:t>
      </w:r>
    </w:p>
    <w:p w:rsidR="0075384F" w:rsidRPr="00D45710" w:rsidRDefault="0075384F" w:rsidP="00376A82">
      <w:pPr>
        <w:rPr>
          <w:sz w:val="22"/>
          <w:szCs w:val="22"/>
        </w:rPr>
      </w:pPr>
    </w:p>
    <w:p w:rsidR="0075384F" w:rsidRPr="00D45710" w:rsidRDefault="0075384F" w:rsidP="00376A82">
      <w:pPr>
        <w:rPr>
          <w:b/>
          <w:sz w:val="22"/>
          <w:szCs w:val="22"/>
          <w:u w:val="single"/>
        </w:rPr>
      </w:pPr>
      <w:r w:rsidRPr="00D45710">
        <w:rPr>
          <w:b/>
          <w:sz w:val="22"/>
          <w:szCs w:val="22"/>
          <w:u w:val="single"/>
        </w:rPr>
        <w:t xml:space="preserve">Savoir faire requis et </w:t>
      </w:r>
      <w:r w:rsidR="00982FF4" w:rsidRPr="00D45710">
        <w:rPr>
          <w:b/>
          <w:sz w:val="22"/>
          <w:szCs w:val="22"/>
          <w:u w:val="single"/>
        </w:rPr>
        <w:t>qualités</w:t>
      </w:r>
      <w:r w:rsidRPr="00D45710">
        <w:rPr>
          <w:b/>
          <w:sz w:val="22"/>
          <w:szCs w:val="22"/>
          <w:u w:val="single"/>
        </w:rPr>
        <w:t xml:space="preserve"> attendues</w:t>
      </w:r>
      <w:r w:rsidR="00982FF4" w:rsidRPr="00D45710">
        <w:rPr>
          <w:b/>
          <w:sz w:val="22"/>
          <w:szCs w:val="22"/>
          <w:u w:val="single"/>
        </w:rPr>
        <w:t> :</w:t>
      </w:r>
    </w:p>
    <w:p w:rsidR="0075384F" w:rsidRPr="00D45710" w:rsidRDefault="0075384F" w:rsidP="00376A82">
      <w:pPr>
        <w:rPr>
          <w:sz w:val="22"/>
          <w:szCs w:val="22"/>
        </w:rPr>
      </w:pPr>
    </w:p>
    <w:p w:rsidR="00982FF4" w:rsidRPr="00D45710" w:rsidRDefault="00982FF4" w:rsidP="00376A82">
      <w:pPr>
        <w:rPr>
          <w:sz w:val="22"/>
          <w:szCs w:val="22"/>
        </w:rPr>
      </w:pPr>
      <w:r w:rsidRPr="00D45710">
        <w:rPr>
          <w:sz w:val="22"/>
          <w:szCs w:val="22"/>
        </w:rPr>
        <w:t xml:space="preserve">- </w:t>
      </w:r>
      <w:r w:rsidR="00FA4FC5">
        <w:rPr>
          <w:sz w:val="22"/>
          <w:szCs w:val="22"/>
        </w:rPr>
        <w:t>Capacité d’animation</w:t>
      </w:r>
    </w:p>
    <w:p w:rsidR="00982FF4" w:rsidRPr="00D45710" w:rsidRDefault="00982FF4" w:rsidP="00376A82">
      <w:pPr>
        <w:rPr>
          <w:sz w:val="22"/>
          <w:szCs w:val="22"/>
        </w:rPr>
      </w:pPr>
      <w:r w:rsidRPr="00D45710">
        <w:rPr>
          <w:sz w:val="22"/>
          <w:szCs w:val="22"/>
        </w:rPr>
        <w:t xml:space="preserve">- </w:t>
      </w:r>
      <w:r w:rsidR="00FA4FC5">
        <w:rPr>
          <w:sz w:val="22"/>
          <w:szCs w:val="22"/>
        </w:rPr>
        <w:t>Connaissance</w:t>
      </w:r>
      <w:r w:rsidR="00955D0E">
        <w:rPr>
          <w:sz w:val="22"/>
          <w:szCs w:val="22"/>
        </w:rPr>
        <w:t>s et expériences</w:t>
      </w:r>
      <w:r w:rsidRPr="00D45710">
        <w:rPr>
          <w:sz w:val="22"/>
          <w:szCs w:val="22"/>
        </w:rPr>
        <w:t xml:space="preserve"> </w:t>
      </w:r>
      <w:r w:rsidR="00957CF9">
        <w:rPr>
          <w:sz w:val="22"/>
          <w:szCs w:val="22"/>
        </w:rPr>
        <w:t xml:space="preserve">souhaitées </w:t>
      </w:r>
      <w:r w:rsidR="00955D0E">
        <w:rPr>
          <w:sz w:val="22"/>
          <w:szCs w:val="22"/>
        </w:rPr>
        <w:t>en</w:t>
      </w:r>
      <w:r w:rsidRPr="00D45710">
        <w:rPr>
          <w:sz w:val="22"/>
          <w:szCs w:val="22"/>
        </w:rPr>
        <w:t xml:space="preserve"> secréta</w:t>
      </w:r>
      <w:r w:rsidR="00957CF9">
        <w:rPr>
          <w:sz w:val="22"/>
          <w:szCs w:val="22"/>
        </w:rPr>
        <w:t>riats médicaux</w:t>
      </w:r>
    </w:p>
    <w:p w:rsidR="00982FF4" w:rsidRPr="00D45710" w:rsidRDefault="00982FF4" w:rsidP="00376A82">
      <w:pPr>
        <w:rPr>
          <w:sz w:val="22"/>
          <w:szCs w:val="22"/>
        </w:rPr>
      </w:pPr>
      <w:r w:rsidRPr="00D45710">
        <w:rPr>
          <w:sz w:val="22"/>
          <w:szCs w:val="22"/>
        </w:rPr>
        <w:t>- Maitriser les outils bureautiques (Word, Excel, Powerpoint)</w:t>
      </w:r>
    </w:p>
    <w:p w:rsidR="00982FF4" w:rsidRPr="00D45710" w:rsidRDefault="00982FF4" w:rsidP="00376A82">
      <w:pPr>
        <w:rPr>
          <w:sz w:val="22"/>
          <w:szCs w:val="22"/>
        </w:rPr>
      </w:pPr>
      <w:r w:rsidRPr="00D45710">
        <w:rPr>
          <w:sz w:val="22"/>
          <w:szCs w:val="22"/>
        </w:rPr>
        <w:t>- Etre organisé et disponible</w:t>
      </w:r>
    </w:p>
    <w:p w:rsidR="00982FF4" w:rsidRPr="00D45710" w:rsidRDefault="00957CF9" w:rsidP="00376A82">
      <w:pPr>
        <w:rPr>
          <w:sz w:val="22"/>
          <w:szCs w:val="22"/>
        </w:rPr>
      </w:pPr>
      <w:r>
        <w:rPr>
          <w:sz w:val="22"/>
          <w:szCs w:val="22"/>
        </w:rPr>
        <w:t>- Discrétion et diplomatie</w:t>
      </w:r>
    </w:p>
    <w:p w:rsidR="00982FF4" w:rsidRPr="00D45710" w:rsidRDefault="00982FF4" w:rsidP="00376A82">
      <w:pPr>
        <w:rPr>
          <w:sz w:val="22"/>
          <w:szCs w:val="22"/>
        </w:rPr>
      </w:pPr>
      <w:r w:rsidRPr="00D45710">
        <w:rPr>
          <w:sz w:val="22"/>
          <w:szCs w:val="22"/>
        </w:rPr>
        <w:t xml:space="preserve">- </w:t>
      </w:r>
      <w:r w:rsidR="00957CF9">
        <w:rPr>
          <w:sz w:val="22"/>
          <w:szCs w:val="22"/>
        </w:rPr>
        <w:t>Capacités relationnelles</w:t>
      </w:r>
    </w:p>
    <w:p w:rsidR="002565CF" w:rsidRPr="00D45710" w:rsidRDefault="002565CF" w:rsidP="00376A82">
      <w:pPr>
        <w:rPr>
          <w:sz w:val="22"/>
          <w:szCs w:val="22"/>
        </w:rPr>
      </w:pPr>
    </w:p>
    <w:p w:rsidR="00400A48" w:rsidRPr="00D45710" w:rsidRDefault="00400A48" w:rsidP="00376A82">
      <w:pPr>
        <w:rPr>
          <w:b/>
          <w:sz w:val="22"/>
          <w:szCs w:val="22"/>
          <w:u w:val="single"/>
        </w:rPr>
      </w:pPr>
      <w:r w:rsidRPr="00D45710">
        <w:rPr>
          <w:b/>
          <w:sz w:val="22"/>
          <w:szCs w:val="22"/>
          <w:u w:val="single"/>
        </w:rPr>
        <w:t>Niveau requis :</w:t>
      </w:r>
    </w:p>
    <w:p w:rsidR="00AA679A" w:rsidRPr="00D45710" w:rsidRDefault="00AA679A" w:rsidP="00AA679A">
      <w:pPr>
        <w:jc w:val="both"/>
        <w:rPr>
          <w:sz w:val="22"/>
          <w:szCs w:val="22"/>
        </w:rPr>
      </w:pPr>
    </w:p>
    <w:p w:rsidR="00982FF4" w:rsidRDefault="0043490E" w:rsidP="00AA679A">
      <w:pPr>
        <w:jc w:val="both"/>
        <w:rPr>
          <w:sz w:val="22"/>
          <w:szCs w:val="22"/>
        </w:rPr>
      </w:pPr>
      <w:r w:rsidRPr="00D45710">
        <w:rPr>
          <w:sz w:val="22"/>
          <w:szCs w:val="22"/>
        </w:rPr>
        <w:t>Bac +3 souhaité, formation ou expérience managériale requise.</w:t>
      </w:r>
    </w:p>
    <w:p w:rsidR="00400A48" w:rsidRPr="00D45710" w:rsidRDefault="00400A48" w:rsidP="00AA679A">
      <w:pPr>
        <w:jc w:val="both"/>
        <w:rPr>
          <w:sz w:val="22"/>
          <w:szCs w:val="22"/>
        </w:rPr>
      </w:pPr>
    </w:p>
    <w:p w:rsidR="00B34964" w:rsidRPr="00D45710" w:rsidRDefault="00B34964" w:rsidP="00AF5D7F">
      <w:pPr>
        <w:jc w:val="both"/>
        <w:rPr>
          <w:sz w:val="22"/>
          <w:szCs w:val="22"/>
        </w:rPr>
      </w:pPr>
    </w:p>
    <w:sectPr w:rsidR="00B34964" w:rsidRPr="00D45710">
      <w:headerReference w:type="default" r:id="rId8"/>
      <w:type w:val="continuous"/>
      <w:pgSz w:w="11906" w:h="16838" w:code="9"/>
      <w:pgMar w:top="454" w:right="1418" w:bottom="567" w:left="1418" w:header="43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FC5" w:rsidRDefault="00FA4FC5">
      <w:r>
        <w:separator/>
      </w:r>
    </w:p>
  </w:endnote>
  <w:endnote w:type="continuationSeparator" w:id="0">
    <w:p w:rsidR="00FA4FC5" w:rsidRDefault="00FA4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FC5" w:rsidRDefault="00FA4FC5">
      <w:r>
        <w:separator/>
      </w:r>
    </w:p>
  </w:footnote>
  <w:footnote w:type="continuationSeparator" w:id="0">
    <w:p w:rsidR="00FA4FC5" w:rsidRDefault="00FA4F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992"/>
      <w:gridCol w:w="4678"/>
      <w:gridCol w:w="2410"/>
    </w:tblGrid>
    <w:tr w:rsidR="00FA4FC5" w:rsidTr="00E26BC8">
      <w:trPr>
        <w:cantSplit/>
        <w:trHeight w:val="228"/>
      </w:trPr>
      <w:tc>
        <w:tcPr>
          <w:tcW w:w="1985" w:type="dxa"/>
          <w:vMerge w:val="restart"/>
        </w:tcPr>
        <w:p w:rsidR="00FA4FC5" w:rsidRDefault="00FA4FC5">
          <w:pPr>
            <w:jc w:val="center"/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4AA05D4A" wp14:editId="0527CDE2">
                <wp:extent cx="1114425" cy="742950"/>
                <wp:effectExtent l="0" t="0" r="9525" b="0"/>
                <wp:docPr id="1" name="Image 1" descr="Logo CHVSM quad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 CHVSM quad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Merge w:val="restart"/>
          <w:vAlign w:val="center"/>
        </w:tcPr>
        <w:p w:rsidR="00FA4FC5" w:rsidRDefault="00FA4FC5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GRH</w:t>
          </w:r>
        </w:p>
      </w:tc>
      <w:tc>
        <w:tcPr>
          <w:tcW w:w="4678" w:type="dxa"/>
          <w:vMerge w:val="restart"/>
        </w:tcPr>
        <w:p w:rsidR="00FA4FC5" w:rsidRDefault="00FA4FC5"/>
        <w:p w:rsidR="00FA4FC5" w:rsidRDefault="00FA4FC5">
          <w:pPr>
            <w:pStyle w:val="Titre1"/>
            <w:rPr>
              <w:sz w:val="28"/>
              <w:szCs w:val="28"/>
            </w:rPr>
          </w:pPr>
          <w:r w:rsidRPr="0025077F">
            <w:rPr>
              <w:sz w:val="28"/>
              <w:szCs w:val="28"/>
            </w:rPr>
            <w:t>Profil de poste</w:t>
          </w:r>
        </w:p>
        <w:p w:rsidR="00FA4FC5" w:rsidRPr="008456CC" w:rsidRDefault="00FA4FC5" w:rsidP="008456CC">
          <w:pPr>
            <w:jc w:val="center"/>
          </w:pPr>
        </w:p>
      </w:tc>
      <w:tc>
        <w:tcPr>
          <w:tcW w:w="2410" w:type="dxa"/>
          <w:tcBorders>
            <w:bottom w:val="nil"/>
          </w:tcBorders>
        </w:tcPr>
        <w:p w:rsidR="00FA4FC5" w:rsidRDefault="00FA4FC5" w:rsidP="008242D2">
          <w:r>
            <w:t>Date de création : 24/06/2022</w:t>
          </w:r>
        </w:p>
      </w:tc>
    </w:tr>
    <w:tr w:rsidR="00FA4FC5" w:rsidTr="00E26BC8">
      <w:trPr>
        <w:cantSplit/>
        <w:trHeight w:val="228"/>
      </w:trPr>
      <w:tc>
        <w:tcPr>
          <w:tcW w:w="1985" w:type="dxa"/>
          <w:vMerge/>
        </w:tcPr>
        <w:p w:rsidR="00FA4FC5" w:rsidRDefault="00FA4FC5">
          <w:pPr>
            <w:jc w:val="center"/>
          </w:pPr>
        </w:p>
      </w:tc>
      <w:tc>
        <w:tcPr>
          <w:tcW w:w="992" w:type="dxa"/>
          <w:vMerge/>
        </w:tcPr>
        <w:p w:rsidR="00FA4FC5" w:rsidRDefault="00FA4FC5">
          <w:pPr>
            <w:jc w:val="center"/>
          </w:pPr>
        </w:p>
      </w:tc>
      <w:tc>
        <w:tcPr>
          <w:tcW w:w="4678" w:type="dxa"/>
          <w:vMerge/>
        </w:tcPr>
        <w:p w:rsidR="00FA4FC5" w:rsidRDefault="00FA4FC5"/>
      </w:tc>
      <w:tc>
        <w:tcPr>
          <w:tcW w:w="2410" w:type="dxa"/>
          <w:tcBorders>
            <w:top w:val="nil"/>
            <w:bottom w:val="single" w:sz="4" w:space="0" w:color="auto"/>
          </w:tcBorders>
        </w:tcPr>
        <w:p w:rsidR="00FA4FC5" w:rsidRDefault="00FA4FC5" w:rsidP="00CE59D4">
          <w:r>
            <w:t xml:space="preserve">   </w:t>
          </w:r>
        </w:p>
      </w:tc>
    </w:tr>
    <w:tr w:rsidR="00FA4FC5" w:rsidTr="00E26BC8">
      <w:trPr>
        <w:cantSplit/>
        <w:trHeight w:val="228"/>
      </w:trPr>
      <w:tc>
        <w:tcPr>
          <w:tcW w:w="1985" w:type="dxa"/>
          <w:vMerge/>
        </w:tcPr>
        <w:p w:rsidR="00FA4FC5" w:rsidRDefault="00FA4FC5"/>
      </w:tc>
      <w:tc>
        <w:tcPr>
          <w:tcW w:w="992" w:type="dxa"/>
          <w:vMerge/>
        </w:tcPr>
        <w:p w:rsidR="00FA4FC5" w:rsidRDefault="00FA4FC5"/>
      </w:tc>
      <w:tc>
        <w:tcPr>
          <w:tcW w:w="4678" w:type="dxa"/>
          <w:vMerge/>
        </w:tcPr>
        <w:p w:rsidR="00FA4FC5" w:rsidRDefault="00FA4FC5"/>
      </w:tc>
      <w:tc>
        <w:tcPr>
          <w:tcW w:w="2410" w:type="dxa"/>
          <w:tcBorders>
            <w:bottom w:val="nil"/>
          </w:tcBorders>
        </w:tcPr>
        <w:p w:rsidR="00FA4FC5" w:rsidRDefault="00FA4FC5" w:rsidP="004F0677">
          <w:r>
            <w:t xml:space="preserve">Date de mise à jour : </w:t>
          </w:r>
          <w:r w:rsidR="004F0677">
            <w:t>06/10/2022</w:t>
          </w:r>
        </w:p>
      </w:tc>
    </w:tr>
    <w:tr w:rsidR="00FA4FC5" w:rsidTr="00E26BC8">
      <w:trPr>
        <w:cantSplit/>
        <w:trHeight w:val="70"/>
      </w:trPr>
      <w:tc>
        <w:tcPr>
          <w:tcW w:w="1985" w:type="dxa"/>
          <w:vMerge/>
        </w:tcPr>
        <w:p w:rsidR="00FA4FC5" w:rsidRDefault="00FA4FC5"/>
      </w:tc>
      <w:tc>
        <w:tcPr>
          <w:tcW w:w="992" w:type="dxa"/>
          <w:vMerge/>
        </w:tcPr>
        <w:p w:rsidR="00FA4FC5" w:rsidRDefault="00FA4FC5"/>
      </w:tc>
      <w:tc>
        <w:tcPr>
          <w:tcW w:w="4678" w:type="dxa"/>
          <w:vMerge/>
        </w:tcPr>
        <w:p w:rsidR="00FA4FC5" w:rsidRDefault="00FA4FC5"/>
      </w:tc>
      <w:tc>
        <w:tcPr>
          <w:tcW w:w="2410" w:type="dxa"/>
          <w:tcBorders>
            <w:top w:val="nil"/>
          </w:tcBorders>
        </w:tcPr>
        <w:p w:rsidR="00FA4FC5" w:rsidRDefault="00FA4FC5" w:rsidP="00B430D3"/>
      </w:tc>
    </w:tr>
    <w:tr w:rsidR="00FA4FC5" w:rsidTr="00E26BC8">
      <w:trPr>
        <w:cantSplit/>
        <w:trHeight w:val="233"/>
      </w:trPr>
      <w:tc>
        <w:tcPr>
          <w:tcW w:w="2977" w:type="dxa"/>
          <w:gridSpan w:val="2"/>
          <w:tcBorders>
            <w:bottom w:val="nil"/>
          </w:tcBorders>
        </w:tcPr>
        <w:p w:rsidR="00FA4FC5" w:rsidRDefault="00FA4FC5">
          <w:r>
            <w:t>Date d’application :</w:t>
          </w:r>
        </w:p>
      </w:tc>
      <w:tc>
        <w:tcPr>
          <w:tcW w:w="4678" w:type="dxa"/>
          <w:tcBorders>
            <w:bottom w:val="nil"/>
          </w:tcBorders>
        </w:tcPr>
        <w:p w:rsidR="00FA4FC5" w:rsidRDefault="00FA4FC5">
          <w:pPr>
            <w:jc w:val="center"/>
          </w:pPr>
          <w:r>
            <w:t>Codification du document :</w:t>
          </w:r>
        </w:p>
      </w:tc>
      <w:tc>
        <w:tcPr>
          <w:tcW w:w="2410" w:type="dxa"/>
        </w:tcPr>
        <w:p w:rsidR="00FA4FC5" w:rsidRDefault="00FA4FC5"/>
      </w:tc>
    </w:tr>
    <w:tr w:rsidR="00FA4FC5" w:rsidTr="00E26BC8">
      <w:trPr>
        <w:cantSplit/>
        <w:trHeight w:val="232"/>
      </w:trPr>
      <w:tc>
        <w:tcPr>
          <w:tcW w:w="2977" w:type="dxa"/>
          <w:gridSpan w:val="2"/>
          <w:tcBorders>
            <w:top w:val="nil"/>
          </w:tcBorders>
        </w:tcPr>
        <w:p w:rsidR="00FA4FC5" w:rsidRDefault="00FA4FC5">
          <w:pPr>
            <w:jc w:val="center"/>
          </w:pPr>
          <w:r>
            <w:t xml:space="preserve">   /  / </w:t>
          </w:r>
        </w:p>
      </w:tc>
      <w:tc>
        <w:tcPr>
          <w:tcW w:w="4678" w:type="dxa"/>
          <w:tcBorders>
            <w:top w:val="nil"/>
          </w:tcBorders>
        </w:tcPr>
        <w:p w:rsidR="00FA4FC5" w:rsidRDefault="00FA4FC5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DRH </w:t>
          </w:r>
        </w:p>
      </w:tc>
      <w:tc>
        <w:tcPr>
          <w:tcW w:w="2410" w:type="dxa"/>
        </w:tcPr>
        <w:p w:rsidR="00FA4FC5" w:rsidRDefault="00FA4FC5"/>
      </w:tc>
    </w:tr>
  </w:tbl>
  <w:p w:rsidR="00FA4FC5" w:rsidRDefault="00FA4FC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A3143"/>
    <w:multiLevelType w:val="hybridMultilevel"/>
    <w:tmpl w:val="0CB4B782"/>
    <w:lvl w:ilvl="0" w:tplc="5BC4D39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3364494E"/>
    <w:multiLevelType w:val="hybridMultilevel"/>
    <w:tmpl w:val="1E5AC6C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3D53367"/>
    <w:multiLevelType w:val="hybridMultilevel"/>
    <w:tmpl w:val="560438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053AB"/>
    <w:multiLevelType w:val="hybridMultilevel"/>
    <w:tmpl w:val="3F0AAD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281952"/>
    <w:multiLevelType w:val="hybridMultilevel"/>
    <w:tmpl w:val="C38091F4"/>
    <w:lvl w:ilvl="0" w:tplc="45F4F1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A51B1"/>
    <w:multiLevelType w:val="hybridMultilevel"/>
    <w:tmpl w:val="5D4A43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952B11"/>
    <w:multiLevelType w:val="hybridMultilevel"/>
    <w:tmpl w:val="C58ADFC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903657"/>
    <w:multiLevelType w:val="hybridMultilevel"/>
    <w:tmpl w:val="C86EAE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A0798"/>
    <w:multiLevelType w:val="hybridMultilevel"/>
    <w:tmpl w:val="F7D096D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AA11693"/>
    <w:multiLevelType w:val="hybridMultilevel"/>
    <w:tmpl w:val="745AFD20"/>
    <w:lvl w:ilvl="0" w:tplc="B46C179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F40431"/>
    <w:multiLevelType w:val="hybridMultilevel"/>
    <w:tmpl w:val="7C2E8406"/>
    <w:lvl w:ilvl="0" w:tplc="4E929BC0">
      <w:start w:val="1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68A26742"/>
    <w:multiLevelType w:val="hybridMultilevel"/>
    <w:tmpl w:val="0A744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99037F"/>
    <w:multiLevelType w:val="hybridMultilevel"/>
    <w:tmpl w:val="9418CD9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AC68B6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97D1511"/>
    <w:multiLevelType w:val="hybridMultilevel"/>
    <w:tmpl w:val="50B0C0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021BF6"/>
    <w:multiLevelType w:val="multilevel"/>
    <w:tmpl w:val="745AFD2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F0B10F8"/>
    <w:multiLevelType w:val="hybridMultilevel"/>
    <w:tmpl w:val="8418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8"/>
  </w:num>
  <w:num w:numId="5">
    <w:abstractNumId w:val="1"/>
  </w:num>
  <w:num w:numId="6">
    <w:abstractNumId w:val="12"/>
  </w:num>
  <w:num w:numId="7">
    <w:abstractNumId w:val="10"/>
  </w:num>
  <w:num w:numId="8">
    <w:abstractNumId w:val="0"/>
  </w:num>
  <w:num w:numId="9">
    <w:abstractNumId w:val="15"/>
  </w:num>
  <w:num w:numId="10">
    <w:abstractNumId w:val="11"/>
  </w:num>
  <w:num w:numId="11">
    <w:abstractNumId w:val="3"/>
  </w:num>
  <w:num w:numId="12">
    <w:abstractNumId w:val="13"/>
  </w:num>
  <w:num w:numId="13">
    <w:abstractNumId w:val="7"/>
  </w:num>
  <w:num w:numId="14">
    <w:abstractNumId w:val="5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5DE"/>
    <w:rsid w:val="00011434"/>
    <w:rsid w:val="0001230B"/>
    <w:rsid w:val="00034246"/>
    <w:rsid w:val="00056CDB"/>
    <w:rsid w:val="000851A5"/>
    <w:rsid w:val="00086CE2"/>
    <w:rsid w:val="000A6550"/>
    <w:rsid w:val="000B2DAB"/>
    <w:rsid w:val="000D034C"/>
    <w:rsid w:val="000F5A49"/>
    <w:rsid w:val="000F6D7C"/>
    <w:rsid w:val="00103B19"/>
    <w:rsid w:val="00104F16"/>
    <w:rsid w:val="001079C6"/>
    <w:rsid w:val="00113574"/>
    <w:rsid w:val="00135F58"/>
    <w:rsid w:val="00137CF5"/>
    <w:rsid w:val="00141EE6"/>
    <w:rsid w:val="001560AA"/>
    <w:rsid w:val="00176A15"/>
    <w:rsid w:val="0017785D"/>
    <w:rsid w:val="001B1B3B"/>
    <w:rsid w:val="001C302C"/>
    <w:rsid w:val="001E5A43"/>
    <w:rsid w:val="00220938"/>
    <w:rsid w:val="00235E6E"/>
    <w:rsid w:val="00236FD7"/>
    <w:rsid w:val="002434F5"/>
    <w:rsid w:val="002472D4"/>
    <w:rsid w:val="0025077F"/>
    <w:rsid w:val="002565CF"/>
    <w:rsid w:val="00274AE0"/>
    <w:rsid w:val="00275A94"/>
    <w:rsid w:val="0028771B"/>
    <w:rsid w:val="002C3A91"/>
    <w:rsid w:val="002C7D7D"/>
    <w:rsid w:val="002D1983"/>
    <w:rsid w:val="002F1D0C"/>
    <w:rsid w:val="002F3613"/>
    <w:rsid w:val="002F7A55"/>
    <w:rsid w:val="003109DC"/>
    <w:rsid w:val="0031370B"/>
    <w:rsid w:val="00315FF3"/>
    <w:rsid w:val="00322A47"/>
    <w:rsid w:val="00327BCB"/>
    <w:rsid w:val="003413B4"/>
    <w:rsid w:val="00352721"/>
    <w:rsid w:val="00360055"/>
    <w:rsid w:val="00376A82"/>
    <w:rsid w:val="00392C36"/>
    <w:rsid w:val="003A26E9"/>
    <w:rsid w:val="003A3D5E"/>
    <w:rsid w:val="003B1EC2"/>
    <w:rsid w:val="003C2CBE"/>
    <w:rsid w:val="003E4853"/>
    <w:rsid w:val="003E784D"/>
    <w:rsid w:val="00400A48"/>
    <w:rsid w:val="00405658"/>
    <w:rsid w:val="00411CD5"/>
    <w:rsid w:val="0042423F"/>
    <w:rsid w:val="00424EBA"/>
    <w:rsid w:val="0043490E"/>
    <w:rsid w:val="00435750"/>
    <w:rsid w:val="00454DA7"/>
    <w:rsid w:val="004654F2"/>
    <w:rsid w:val="00482A62"/>
    <w:rsid w:val="00482D45"/>
    <w:rsid w:val="004962D0"/>
    <w:rsid w:val="004B4BF8"/>
    <w:rsid w:val="004B6840"/>
    <w:rsid w:val="004E6F75"/>
    <w:rsid w:val="004F058F"/>
    <w:rsid w:val="004F0677"/>
    <w:rsid w:val="004F2A04"/>
    <w:rsid w:val="004F319C"/>
    <w:rsid w:val="00501A4E"/>
    <w:rsid w:val="005416B9"/>
    <w:rsid w:val="0058057E"/>
    <w:rsid w:val="005971F3"/>
    <w:rsid w:val="005B6655"/>
    <w:rsid w:val="005C33A6"/>
    <w:rsid w:val="005D01E5"/>
    <w:rsid w:val="005D7F5A"/>
    <w:rsid w:val="005E58FC"/>
    <w:rsid w:val="005F7306"/>
    <w:rsid w:val="00637B44"/>
    <w:rsid w:val="00682443"/>
    <w:rsid w:val="006B323E"/>
    <w:rsid w:val="006C21B3"/>
    <w:rsid w:val="006D3179"/>
    <w:rsid w:val="00700CA8"/>
    <w:rsid w:val="007018C6"/>
    <w:rsid w:val="00714FF6"/>
    <w:rsid w:val="00732BF1"/>
    <w:rsid w:val="00732F3C"/>
    <w:rsid w:val="007351E3"/>
    <w:rsid w:val="00743890"/>
    <w:rsid w:val="0075384F"/>
    <w:rsid w:val="00754BAA"/>
    <w:rsid w:val="00756F90"/>
    <w:rsid w:val="0077161D"/>
    <w:rsid w:val="00777424"/>
    <w:rsid w:val="00777E90"/>
    <w:rsid w:val="007A0FD8"/>
    <w:rsid w:val="007B3933"/>
    <w:rsid w:val="00801775"/>
    <w:rsid w:val="008242D2"/>
    <w:rsid w:val="0084029D"/>
    <w:rsid w:val="008409F6"/>
    <w:rsid w:val="008456CC"/>
    <w:rsid w:val="008464F9"/>
    <w:rsid w:val="0088725A"/>
    <w:rsid w:val="008A78B5"/>
    <w:rsid w:val="008B2968"/>
    <w:rsid w:val="008B4D72"/>
    <w:rsid w:val="008C0AAC"/>
    <w:rsid w:val="008D7A43"/>
    <w:rsid w:val="009073C0"/>
    <w:rsid w:val="00910666"/>
    <w:rsid w:val="00920F19"/>
    <w:rsid w:val="009266AE"/>
    <w:rsid w:val="00951D3D"/>
    <w:rsid w:val="00955D0E"/>
    <w:rsid w:val="00957CF9"/>
    <w:rsid w:val="00967E67"/>
    <w:rsid w:val="00975AA9"/>
    <w:rsid w:val="00977712"/>
    <w:rsid w:val="00982FF4"/>
    <w:rsid w:val="009A4C8D"/>
    <w:rsid w:val="009B7609"/>
    <w:rsid w:val="009E1C33"/>
    <w:rsid w:val="009E45DE"/>
    <w:rsid w:val="00A52EEA"/>
    <w:rsid w:val="00A5722A"/>
    <w:rsid w:val="00A64346"/>
    <w:rsid w:val="00AA6218"/>
    <w:rsid w:val="00AA679A"/>
    <w:rsid w:val="00AA7F8A"/>
    <w:rsid w:val="00AC180D"/>
    <w:rsid w:val="00AD6DF8"/>
    <w:rsid w:val="00AE4D49"/>
    <w:rsid w:val="00AF0D42"/>
    <w:rsid w:val="00AF5D7F"/>
    <w:rsid w:val="00B2285C"/>
    <w:rsid w:val="00B24C46"/>
    <w:rsid w:val="00B34964"/>
    <w:rsid w:val="00B430D3"/>
    <w:rsid w:val="00B95658"/>
    <w:rsid w:val="00BB1180"/>
    <w:rsid w:val="00BC7490"/>
    <w:rsid w:val="00BE2C08"/>
    <w:rsid w:val="00BE2DE3"/>
    <w:rsid w:val="00BE360C"/>
    <w:rsid w:val="00BF499A"/>
    <w:rsid w:val="00C26CC1"/>
    <w:rsid w:val="00C5033E"/>
    <w:rsid w:val="00C527E2"/>
    <w:rsid w:val="00C77CEE"/>
    <w:rsid w:val="00C86403"/>
    <w:rsid w:val="00CA4FA8"/>
    <w:rsid w:val="00CA62F0"/>
    <w:rsid w:val="00CE3805"/>
    <w:rsid w:val="00CE59D4"/>
    <w:rsid w:val="00CE7150"/>
    <w:rsid w:val="00CF1718"/>
    <w:rsid w:val="00D024F4"/>
    <w:rsid w:val="00D131D5"/>
    <w:rsid w:val="00D20B0E"/>
    <w:rsid w:val="00D316F0"/>
    <w:rsid w:val="00D45710"/>
    <w:rsid w:val="00D5212D"/>
    <w:rsid w:val="00D87DB6"/>
    <w:rsid w:val="00DB3103"/>
    <w:rsid w:val="00DB5A22"/>
    <w:rsid w:val="00DC1F9A"/>
    <w:rsid w:val="00DE4B09"/>
    <w:rsid w:val="00DE769B"/>
    <w:rsid w:val="00DF1E77"/>
    <w:rsid w:val="00E13AAE"/>
    <w:rsid w:val="00E26BC8"/>
    <w:rsid w:val="00E42925"/>
    <w:rsid w:val="00E45DE3"/>
    <w:rsid w:val="00E476E8"/>
    <w:rsid w:val="00E477BD"/>
    <w:rsid w:val="00E63303"/>
    <w:rsid w:val="00E70BC6"/>
    <w:rsid w:val="00E86D53"/>
    <w:rsid w:val="00E87F8E"/>
    <w:rsid w:val="00F1269D"/>
    <w:rsid w:val="00F15223"/>
    <w:rsid w:val="00F25253"/>
    <w:rsid w:val="00F26DB4"/>
    <w:rsid w:val="00F44F0F"/>
    <w:rsid w:val="00F53ECD"/>
    <w:rsid w:val="00F54C15"/>
    <w:rsid w:val="00F562B4"/>
    <w:rsid w:val="00F700D9"/>
    <w:rsid w:val="00F71838"/>
    <w:rsid w:val="00FA4316"/>
    <w:rsid w:val="00FA4FC5"/>
    <w:rsid w:val="00FB21E9"/>
    <w:rsid w:val="00FC075A"/>
    <w:rsid w:val="00FF0242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550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Cs w:val="20"/>
    </w:rPr>
  </w:style>
  <w:style w:type="paragraph" w:styleId="Titre2">
    <w:name w:val="heading 2"/>
    <w:basedOn w:val="Normal"/>
    <w:next w:val="Normal"/>
    <w:qFormat/>
    <w:rsid w:val="003413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table" w:styleId="Grilledutableau">
    <w:name w:val="Table Grid"/>
    <w:basedOn w:val="TableauNormal"/>
    <w:rsid w:val="00BE2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2">
    <w:name w:val="H2"/>
    <w:basedOn w:val="Normal"/>
    <w:next w:val="Normal"/>
    <w:rsid w:val="005F7306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styleId="Textedebulles">
    <w:name w:val="Balloon Text"/>
    <w:basedOn w:val="Normal"/>
    <w:semiHidden/>
    <w:rsid w:val="00BF49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538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550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Cs w:val="20"/>
    </w:rPr>
  </w:style>
  <w:style w:type="paragraph" w:styleId="Titre2">
    <w:name w:val="heading 2"/>
    <w:basedOn w:val="Normal"/>
    <w:next w:val="Normal"/>
    <w:qFormat/>
    <w:rsid w:val="003413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table" w:styleId="Grilledutableau">
    <w:name w:val="Table Grid"/>
    <w:basedOn w:val="TableauNormal"/>
    <w:rsid w:val="00BE2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2">
    <w:name w:val="H2"/>
    <w:basedOn w:val="Normal"/>
    <w:next w:val="Normal"/>
    <w:rsid w:val="005F7306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styleId="Textedebulles">
    <w:name w:val="Balloon Text"/>
    <w:basedOn w:val="Normal"/>
    <w:semiHidden/>
    <w:rsid w:val="00BF499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53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7E37460C</Template>
  <TotalTime>16</TotalTime>
  <Pages>1</Pages>
  <Words>315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Intitulé du poste :</vt:lpstr>
    </vt:vector>
  </TitlesOfParts>
  <Company>Ch St-Nicolas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Intitulé du poste :</dc:title>
  <dc:creator>morostan</dc:creator>
  <cp:lastModifiedBy>PELLETIER Paola</cp:lastModifiedBy>
  <cp:revision>6</cp:revision>
  <cp:lastPrinted>2021-12-02T11:34:00Z</cp:lastPrinted>
  <dcterms:created xsi:type="dcterms:W3CDTF">2022-10-06T14:29:00Z</dcterms:created>
  <dcterms:modified xsi:type="dcterms:W3CDTF">2022-10-06T14:45:00Z</dcterms:modified>
</cp:coreProperties>
</file>